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5EA" w:rsidRPr="00E715EA" w:rsidRDefault="00E715EA" w:rsidP="00E715EA">
      <w:pPr>
        <w:pStyle w:val="Ttulo"/>
        <w:rPr>
          <w:rFonts w:asciiTheme="majorHAnsi" w:eastAsiaTheme="majorEastAsia" w:hAnsiTheme="majorHAnsi" w:cstheme="majorBidi"/>
        </w:rPr>
      </w:pPr>
      <w:bookmarkStart w:id="0" w:name="_GoBack"/>
      <w:bookmarkEnd w:id="0"/>
      <w:r w:rsidRPr="00E715EA">
        <w:rPr>
          <w:rFonts w:asciiTheme="majorHAnsi" w:eastAsiaTheme="majorEastAsia" w:hAnsiTheme="majorHAnsi" w:cstheme="majorBidi"/>
        </w:rPr>
        <w:t xml:space="preserve">Planificación anual </w:t>
      </w:r>
    </w:p>
    <w:p w:rsidR="00E715EA" w:rsidRPr="00E715EA" w:rsidRDefault="00E715EA" w:rsidP="00E715EA">
      <w:pPr>
        <w:pStyle w:val="Ttulo1"/>
        <w:keepLines w:val="0"/>
        <w:tabs>
          <w:tab w:val="num" w:pos="870"/>
        </w:tabs>
        <w:spacing w:before="0"/>
        <w:ind w:left="870" w:hanging="510"/>
        <w:rPr>
          <w:rFonts w:asciiTheme="majorHAnsi" w:eastAsiaTheme="majorEastAsia" w:hAnsiTheme="majorHAnsi" w:cstheme="majorBidi"/>
        </w:rPr>
      </w:pPr>
      <w:r w:rsidRPr="00E715EA">
        <w:rPr>
          <w:rFonts w:asciiTheme="majorHAnsi" w:eastAsiaTheme="majorEastAsia" w:hAnsiTheme="majorHAnsi" w:cstheme="majorBidi"/>
        </w:rPr>
        <w:t xml:space="preserve">    </w:t>
      </w:r>
      <w:r w:rsidR="008A77E2">
        <w:rPr>
          <w:rFonts w:asciiTheme="majorHAnsi" w:eastAsiaTheme="majorEastAsia" w:hAnsiTheme="majorHAnsi" w:cstheme="majorBidi"/>
        </w:rPr>
        <w:t>ECONOMIA Y DESARROLLO SUSTENTABLE</w:t>
      </w:r>
    </w:p>
    <w:p w:rsidR="00E715EA" w:rsidRPr="00E715EA" w:rsidRDefault="00E715EA" w:rsidP="00E715EA">
      <w:pPr>
        <w:pStyle w:val="Ttulo1"/>
        <w:keepLines w:val="0"/>
        <w:tabs>
          <w:tab w:val="num" w:pos="870"/>
        </w:tabs>
        <w:spacing w:before="0"/>
        <w:ind w:left="870" w:hanging="510"/>
        <w:rPr>
          <w:rFonts w:asciiTheme="majorHAnsi" w:eastAsiaTheme="majorEastAsia" w:hAnsiTheme="majorHAnsi" w:cstheme="majorBidi"/>
        </w:rPr>
      </w:pPr>
      <w:r w:rsidRPr="00E715EA">
        <w:rPr>
          <w:rFonts w:asciiTheme="majorHAnsi" w:eastAsiaTheme="majorEastAsia" w:hAnsiTheme="majorHAnsi" w:cstheme="majorBidi"/>
        </w:rPr>
        <w:t>    Curso</w:t>
      </w:r>
      <w:r w:rsidR="008A77E2">
        <w:rPr>
          <w:rFonts w:asciiTheme="majorHAnsi" w:eastAsiaTheme="majorEastAsia" w:hAnsiTheme="majorHAnsi" w:cstheme="majorBidi"/>
        </w:rPr>
        <w:t xml:space="preserve"> 6°</w:t>
      </w:r>
    </w:p>
    <w:p w:rsidR="00E715EA" w:rsidRPr="00E715EA" w:rsidRDefault="00E715EA" w:rsidP="00E715EA">
      <w:pPr>
        <w:pStyle w:val="Ttulo1"/>
        <w:keepLines w:val="0"/>
        <w:tabs>
          <w:tab w:val="num" w:pos="870"/>
        </w:tabs>
        <w:spacing w:before="0"/>
        <w:ind w:left="870" w:hanging="510"/>
        <w:rPr>
          <w:rFonts w:asciiTheme="majorHAnsi" w:eastAsiaTheme="majorEastAsia" w:hAnsiTheme="majorHAnsi" w:cstheme="majorBidi"/>
        </w:rPr>
      </w:pPr>
      <w:r w:rsidRPr="008A77E2">
        <w:rPr>
          <w:rFonts w:ascii="Calibri" w:hAnsi="Calibri" w:cs="Calibri"/>
          <w:sz w:val="24"/>
          <w:szCs w:val="24"/>
          <w:lang w:eastAsia="es-AR"/>
        </w:rPr>
        <w:t>    </w:t>
      </w:r>
      <w:r w:rsidRPr="00E715EA">
        <w:rPr>
          <w:rFonts w:asciiTheme="majorHAnsi" w:eastAsiaTheme="majorEastAsia" w:hAnsiTheme="majorHAnsi" w:cstheme="majorBidi"/>
        </w:rPr>
        <w:t>Nombre del Profesor  </w:t>
      </w:r>
      <w:r w:rsidR="008A77E2">
        <w:rPr>
          <w:rFonts w:asciiTheme="majorHAnsi" w:eastAsiaTheme="majorEastAsia" w:hAnsiTheme="majorHAnsi" w:cstheme="majorBidi"/>
        </w:rPr>
        <w:t>PEREDA MARCELA FABIANA</w:t>
      </w:r>
    </w:p>
    <w:p w:rsidR="00E715EA" w:rsidRPr="00E715EA" w:rsidRDefault="00E715EA" w:rsidP="00E715EA">
      <w:pPr>
        <w:pStyle w:val="Ttulo1"/>
        <w:keepLines w:val="0"/>
        <w:tabs>
          <w:tab w:val="num" w:pos="870"/>
        </w:tabs>
        <w:spacing w:before="0"/>
        <w:ind w:left="870" w:hanging="510"/>
        <w:rPr>
          <w:rFonts w:asciiTheme="majorHAnsi" w:eastAsiaTheme="majorEastAsia" w:hAnsiTheme="majorHAnsi" w:cstheme="majorBidi"/>
        </w:rPr>
      </w:pPr>
      <w:r w:rsidRPr="00E715EA">
        <w:rPr>
          <w:rFonts w:asciiTheme="majorHAnsi" w:eastAsiaTheme="majorEastAsia" w:hAnsiTheme="majorHAnsi" w:cstheme="majorBidi"/>
        </w:rPr>
        <w:t>    Ciclo Lectivo  201</w:t>
      </w:r>
      <w:r w:rsidR="00F02B1A">
        <w:rPr>
          <w:rFonts w:asciiTheme="majorHAnsi" w:eastAsiaTheme="majorEastAsia" w:hAnsiTheme="majorHAnsi" w:cstheme="majorBidi"/>
        </w:rPr>
        <w:t>7</w:t>
      </w:r>
    </w:p>
    <w:p w:rsidR="008A77E2" w:rsidRDefault="00E715EA" w:rsidP="00E715EA">
      <w:pPr>
        <w:spacing w:before="100" w:beforeAutospacing="1" w:after="100" w:afterAutospacing="1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 w:rsidRPr="00E715EA"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>  </w:t>
      </w:r>
      <w:r w:rsidRPr="00E715E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Presentación:</w:t>
      </w:r>
    </w:p>
    <w:p w:rsidR="006309EE" w:rsidRDefault="006309EE" w:rsidP="008A77E2">
      <w:pPr>
        <w:autoSpaceDE w:val="0"/>
        <w:autoSpaceDN w:val="0"/>
        <w:adjustRightInd w:val="0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En la evolución del ser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es-AR"/>
        </w:rPr>
        <w:t>humano .</w:t>
      </w:r>
      <w:proofErr w:type="gram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es-AR"/>
        </w:rPr>
        <w:t>los</w:t>
      </w:r>
      <w:proofErr w:type="gram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adelantos tecnológicos  ,su generación  y utilización </w:t>
      </w:r>
      <w:r w:rsidR="0031260A">
        <w:rPr>
          <w:rFonts w:ascii="Times New Roman" w:eastAsia="Times New Roman" w:hAnsi="Times New Roman"/>
          <w:sz w:val="24"/>
          <w:szCs w:val="24"/>
          <w:lang w:eastAsia="es-AR"/>
        </w:rPr>
        <w:t>,</w:t>
      </w: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están sucumbiendo  el medio ambiente en el cual vivimos ( calentamiento global , tala de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es-AR"/>
        </w:rPr>
        <w:t>arboles</w:t>
      </w:r>
      <w:proofErr w:type="spell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contaminación  ambiental,</w:t>
      </w:r>
      <w:r w:rsidR="0031260A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es-AR"/>
        </w:rPr>
        <w:t>etc</w:t>
      </w:r>
      <w:r w:rsidR="0031260A">
        <w:rPr>
          <w:rFonts w:ascii="Times New Roman" w:eastAsia="Times New Roman" w:hAnsi="Times New Roman"/>
          <w:sz w:val="24"/>
          <w:szCs w:val="24"/>
          <w:lang w:eastAsia="es-AR"/>
        </w:rPr>
        <w:t>.</w:t>
      </w: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)  son solo un ejemplo de lo que se nos aproxima de no tomar conciencia del daño que se le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es-AR"/>
        </w:rPr>
        <w:t>esta</w:t>
      </w:r>
      <w:proofErr w:type="spell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produciendo al medio </w:t>
      </w:r>
      <w:r w:rsidR="0031260A">
        <w:rPr>
          <w:rFonts w:ascii="Times New Roman" w:eastAsia="Times New Roman" w:hAnsi="Times New Roman"/>
          <w:sz w:val="24"/>
          <w:szCs w:val="24"/>
          <w:lang w:eastAsia="es-AR"/>
        </w:rPr>
        <w:t>ambienté</w:t>
      </w: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 ,de lo que se dejara  a las generaciones futuras.</w:t>
      </w:r>
    </w:p>
    <w:p w:rsidR="006309EE" w:rsidRDefault="006309EE" w:rsidP="008A77E2">
      <w:pPr>
        <w:autoSpaceDE w:val="0"/>
        <w:autoSpaceDN w:val="0"/>
        <w:adjustRightInd w:val="0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En este marco surge la materia de ECONOMIA Y DESARROLLO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es-AR"/>
        </w:rPr>
        <w:t>SUSTENTABLE ,</w:t>
      </w:r>
      <w:proofErr w:type="gram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tratando de mostrar una economía verde , una economía donde el progreso del hombre dañe en la menor cantidad posible a su medio , buscamos crear una nueva generación de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es-AR"/>
        </w:rPr>
        <w:t>lideres</w:t>
      </w:r>
      <w:proofErr w:type="spell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económicos, de ciudadanos con conciencia ecológica , respeto a la naturaleza  que lo rodea </w:t>
      </w:r>
      <w:r w:rsidR="00E715EA" w:rsidRPr="00E715EA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es-AR"/>
        </w:rPr>
        <w:t>, personas que sean pro reciclaje .</w:t>
      </w:r>
    </w:p>
    <w:p w:rsidR="00E715EA" w:rsidRDefault="006309EE" w:rsidP="0031260A">
      <w:pPr>
        <w:autoSpaceDE w:val="0"/>
        <w:autoSpaceDN w:val="0"/>
        <w:adjustRightInd w:val="0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>En sexto año los alumnos ya llegan con un ba</w:t>
      </w:r>
      <w:r w:rsidR="0031260A">
        <w:rPr>
          <w:rFonts w:ascii="Times New Roman" w:eastAsia="Times New Roman" w:hAnsi="Times New Roman"/>
          <w:sz w:val="24"/>
          <w:szCs w:val="24"/>
          <w:lang w:eastAsia="es-AR"/>
        </w:rPr>
        <w:t xml:space="preserve">gaje </w:t>
      </w: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cultural y conocimientos adquiridos propios del área económica – administrativa y contable </w:t>
      </w:r>
      <w:r w:rsidR="0031260A">
        <w:rPr>
          <w:rFonts w:ascii="Times New Roman" w:eastAsia="Times New Roman" w:hAnsi="Times New Roman"/>
          <w:sz w:val="24"/>
          <w:szCs w:val="24"/>
          <w:lang w:eastAsia="es-AR"/>
        </w:rPr>
        <w:t>a los que se los vinculará aparte con materias como biología  ,geografía , derecho, ciudadanía y participación ,</w:t>
      </w: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por lo que desde esta óptica lo que nos queda es tratar de encauzar </w:t>
      </w:r>
      <w:r w:rsidR="0031260A">
        <w:rPr>
          <w:rFonts w:ascii="Times New Roman" w:eastAsia="Times New Roman" w:hAnsi="Times New Roman"/>
          <w:sz w:val="24"/>
          <w:szCs w:val="24"/>
          <w:lang w:eastAsia="es-AR"/>
        </w:rPr>
        <w:t xml:space="preserve">, transformar  la mirada de </w:t>
      </w:r>
      <w:r>
        <w:rPr>
          <w:rFonts w:ascii="Times New Roman" w:eastAsia="Times New Roman" w:hAnsi="Times New Roman"/>
          <w:sz w:val="24"/>
          <w:szCs w:val="24"/>
          <w:lang w:eastAsia="es-AR"/>
        </w:rPr>
        <w:t>esos conocimientos</w:t>
      </w:r>
      <w:r w:rsidR="0031260A">
        <w:rPr>
          <w:rFonts w:ascii="Times New Roman" w:eastAsia="Times New Roman" w:hAnsi="Times New Roman"/>
          <w:sz w:val="24"/>
          <w:szCs w:val="24"/>
          <w:lang w:eastAsia="es-AR"/>
        </w:rPr>
        <w:t xml:space="preserve"> ya adquiridos por el  alumno para </w:t>
      </w: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r w:rsidR="0031260A">
        <w:rPr>
          <w:rFonts w:ascii="Times New Roman" w:eastAsia="Times New Roman" w:hAnsi="Times New Roman"/>
          <w:sz w:val="24"/>
          <w:szCs w:val="24"/>
          <w:lang w:eastAsia="es-AR"/>
        </w:rPr>
        <w:t xml:space="preserve">la creación y participación de </w:t>
      </w: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una economía verde , una economía sustentable , </w:t>
      </w:r>
      <w:r w:rsidR="0031260A">
        <w:rPr>
          <w:rFonts w:ascii="Times New Roman" w:eastAsia="Times New Roman" w:hAnsi="Times New Roman"/>
          <w:sz w:val="24"/>
          <w:szCs w:val="24"/>
          <w:lang w:eastAsia="es-AR"/>
        </w:rPr>
        <w:t>la protección del medio ambiente ,la conciencia de las distintas problemáticas ambientales ,</w:t>
      </w: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para </w:t>
      </w:r>
      <w:r w:rsidR="0031260A">
        <w:rPr>
          <w:rFonts w:ascii="Times New Roman" w:eastAsia="Times New Roman" w:hAnsi="Times New Roman"/>
          <w:sz w:val="24"/>
          <w:szCs w:val="24"/>
          <w:lang w:eastAsia="es-AR"/>
        </w:rPr>
        <w:t xml:space="preserve">nuestro bien ,el de nuestras familias </w:t>
      </w: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y para futuras generaciones  </w:t>
      </w:r>
    </w:p>
    <w:p w:rsidR="00E715EA" w:rsidRDefault="00E715E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 w:rsidRPr="00E715E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Objetivos:</w:t>
      </w:r>
      <w:r w:rsidRPr="00E715EA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</w:p>
    <w:p w:rsidR="00E715EA" w:rsidRDefault="006309EE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Que el alumno tome conciencia  de la importancia de la sustentabilidad ecológica en el crecimiento económico </w:t>
      </w:r>
    </w:p>
    <w:p w:rsidR="006309EE" w:rsidRDefault="006309EE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Reconocer la importancia  de los recursos naturales y el medio ambiente </w:t>
      </w:r>
    </w:p>
    <w:p w:rsidR="006309EE" w:rsidRDefault="006309EE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>Que el alumno reconozca las distintas problemáticas  ecológicas –</w:t>
      </w:r>
      <w:r w:rsidR="0031260A">
        <w:rPr>
          <w:rFonts w:ascii="Times New Roman" w:eastAsia="Times New Roman" w:hAnsi="Times New Roman"/>
          <w:sz w:val="24"/>
          <w:szCs w:val="24"/>
          <w:lang w:eastAsia="es-AR"/>
        </w:rPr>
        <w:t>económicas</w:t>
      </w: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</w:p>
    <w:p w:rsidR="006309EE" w:rsidRDefault="006309EE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Que el alumno adquiera conciencia ambientalista social </w:t>
      </w:r>
    </w:p>
    <w:p w:rsidR="0088532C" w:rsidRPr="00E715EA" w:rsidRDefault="0088532C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Que el alumno  adquiera conocimientos sobre los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es-AR"/>
        </w:rPr>
        <w:t>microemprendimientos</w:t>
      </w:r>
      <w:proofErr w:type="spell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sustentables </w:t>
      </w:r>
    </w:p>
    <w:p w:rsidR="006309EE" w:rsidRDefault="00E715E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 w:rsidRPr="00E715E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Contenidos:</w:t>
      </w:r>
      <w:r w:rsidRPr="00E715EA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</w:p>
    <w:p w:rsidR="00E715EA" w:rsidRDefault="00F02B1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>Economía</w:t>
      </w:r>
      <w:r w:rsidR="006309EE">
        <w:rPr>
          <w:rFonts w:ascii="Times New Roman" w:eastAsia="Times New Roman" w:hAnsi="Times New Roman"/>
          <w:sz w:val="24"/>
          <w:szCs w:val="24"/>
          <w:lang w:eastAsia="es-AR"/>
        </w:rPr>
        <w:t xml:space="preserve"> y desarrollo </w:t>
      </w:r>
      <w:proofErr w:type="gramStart"/>
      <w:r w:rsidR="006309EE">
        <w:rPr>
          <w:rFonts w:ascii="Times New Roman" w:eastAsia="Times New Roman" w:hAnsi="Times New Roman"/>
          <w:sz w:val="24"/>
          <w:szCs w:val="24"/>
          <w:lang w:eastAsia="es-AR"/>
        </w:rPr>
        <w:t>sustentable :</w:t>
      </w:r>
      <w:proofErr w:type="gramEnd"/>
      <w:r w:rsidR="006309EE">
        <w:rPr>
          <w:rFonts w:ascii="Times New Roman" w:eastAsia="Times New Roman" w:hAnsi="Times New Roman"/>
          <w:sz w:val="24"/>
          <w:szCs w:val="24"/>
          <w:lang w:eastAsia="es-AR"/>
        </w:rPr>
        <w:t xml:space="preserve"> economía ,sustentabilidad  ,desarrollo </w:t>
      </w:r>
      <w:r w:rsidR="00E715EA" w:rsidRPr="00E715EA">
        <w:rPr>
          <w:rFonts w:ascii="Times New Roman" w:eastAsia="Times New Roman" w:hAnsi="Times New Roman"/>
          <w:sz w:val="24"/>
          <w:szCs w:val="24"/>
          <w:lang w:eastAsia="es-AR"/>
        </w:rPr>
        <w:t xml:space="preserve">.  </w:t>
      </w:r>
    </w:p>
    <w:p w:rsidR="00F02B1A" w:rsidRDefault="00F02B1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es-AR"/>
        </w:rPr>
        <w:lastRenderedPageBreak/>
        <w:t>Reciclaje :</w:t>
      </w:r>
      <w:proofErr w:type="gram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concepto ,características, tipos de reciclaje, historia ,evolución , legislación ,aplicación practica</w:t>
      </w:r>
    </w:p>
    <w:p w:rsidR="00F02B1A" w:rsidRDefault="00F02B1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Economía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es-AR"/>
        </w:rPr>
        <w:t>verde :</w:t>
      </w:r>
      <w:proofErr w:type="gram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concepto características ubicaciones geográficas de los principales centros , descripción general, ventajas desventajas , legislación, empresas dentro de la economía verde o sustentable</w:t>
      </w:r>
    </w:p>
    <w:p w:rsidR="00AC6D57" w:rsidRDefault="0088532C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La micro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es-AR"/>
        </w:rPr>
        <w:t>empresa :</w:t>
      </w:r>
      <w:proofErr w:type="gram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origen-</w:t>
      </w:r>
      <w:r w:rsidR="00F02B1A">
        <w:rPr>
          <w:rFonts w:ascii="Times New Roman" w:eastAsia="Times New Roman" w:hAnsi="Times New Roman"/>
          <w:sz w:val="24"/>
          <w:szCs w:val="24"/>
          <w:lang w:eastAsia="es-AR"/>
        </w:rPr>
        <w:t>características</w:t>
      </w:r>
      <w:r>
        <w:rPr>
          <w:rFonts w:ascii="Times New Roman" w:eastAsia="Times New Roman" w:hAnsi="Times New Roman"/>
          <w:sz w:val="24"/>
          <w:szCs w:val="24"/>
          <w:lang w:eastAsia="es-AR"/>
        </w:rPr>
        <w:t>-</w:t>
      </w:r>
      <w:r w:rsidR="00F02B1A">
        <w:rPr>
          <w:rFonts w:ascii="Times New Roman" w:eastAsia="Times New Roman" w:hAnsi="Times New Roman"/>
          <w:sz w:val="24"/>
          <w:szCs w:val="24"/>
          <w:lang w:eastAsia="es-AR"/>
        </w:rPr>
        <w:t>clasificación</w:t>
      </w: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-el emprendedor-aspectos legales-la organización social </w:t>
      </w:r>
    </w:p>
    <w:p w:rsidR="0088532C" w:rsidRDefault="0088532C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Estudio y evaluación del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es-AR"/>
        </w:rPr>
        <w:t>proyecto :</w:t>
      </w:r>
      <w:proofErr w:type="gram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estudio de mercado-producto-</w:t>
      </w:r>
      <w:r w:rsidR="00F02B1A">
        <w:rPr>
          <w:rFonts w:ascii="Times New Roman" w:eastAsia="Times New Roman" w:hAnsi="Times New Roman"/>
          <w:sz w:val="24"/>
          <w:szCs w:val="24"/>
          <w:lang w:eastAsia="es-AR"/>
        </w:rPr>
        <w:t>planificación</w:t>
      </w: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del proyecto-calculo y formación del capital </w:t>
      </w:r>
      <w:r w:rsidR="00F02B1A">
        <w:rPr>
          <w:rFonts w:ascii="Times New Roman" w:eastAsia="Times New Roman" w:hAnsi="Times New Roman"/>
          <w:sz w:val="24"/>
          <w:szCs w:val="24"/>
          <w:lang w:eastAsia="es-AR"/>
        </w:rPr>
        <w:t>–diseño organizacional</w:t>
      </w:r>
    </w:p>
    <w:p w:rsidR="00F02B1A" w:rsidRPr="00E715EA" w:rsidRDefault="00F02B1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Fabricación y puesta en marcha </w:t>
      </w:r>
    </w:p>
    <w:p w:rsidR="00E715EA" w:rsidRDefault="00E715E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 w:rsidRPr="00E715E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Estrategias Metodológicas:</w:t>
      </w:r>
      <w:r w:rsidRPr="00E715EA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</w:p>
    <w:p w:rsidR="00AC6D57" w:rsidRDefault="00AC6D57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Las clases serán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es-AR"/>
        </w:rPr>
        <w:t>dialogadas ,</w:t>
      </w:r>
      <w:proofErr w:type="gram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abiertas al debate ,dado las características de los temas ,</w:t>
      </w:r>
    </w:p>
    <w:p w:rsidR="00AC6D57" w:rsidRDefault="00AC6D57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Utilización de tics en la búsqueda de información y transmisión de la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es-AR"/>
        </w:rPr>
        <w:t>misma ,</w:t>
      </w:r>
      <w:proofErr w:type="gramEnd"/>
    </w:p>
    <w:p w:rsidR="00AC6D57" w:rsidRDefault="00AC6D57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Análisis  de noticias y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es-AR"/>
        </w:rPr>
        <w:t>debate .</w:t>
      </w:r>
      <w:proofErr w:type="gramEnd"/>
    </w:p>
    <w:p w:rsidR="00F02B1A" w:rsidRPr="00E715EA" w:rsidRDefault="00F02B1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En forma de taller para el tratado de aspectos ilegales y de producción </w:t>
      </w:r>
    </w:p>
    <w:p w:rsidR="00E715EA" w:rsidRDefault="00E715E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 w:rsidRPr="00E715EA"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> </w:t>
      </w:r>
      <w:r w:rsidRPr="00E715E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Criterios de Evaluación:</w:t>
      </w:r>
      <w:r w:rsidRPr="00E715EA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</w:p>
    <w:p w:rsidR="00E715EA" w:rsidRDefault="00AC6D57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-Participación  y producción grupal  e individual </w:t>
      </w:r>
    </w:p>
    <w:p w:rsidR="00AC6D57" w:rsidRDefault="00AC6D57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-presentación de trabajos prácticos en tiempo y forma </w:t>
      </w:r>
    </w:p>
    <w:p w:rsidR="00AC6D57" w:rsidRDefault="00AC6D57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>-prolijidad y coherencia teórica –practica</w:t>
      </w:r>
    </w:p>
    <w:p w:rsidR="00AC6D57" w:rsidRPr="00E715EA" w:rsidRDefault="00AC6D57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>-ortografía</w:t>
      </w:r>
    </w:p>
    <w:p w:rsidR="00E715EA" w:rsidRDefault="00E715E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 w:rsidRPr="00E715EA">
        <w:rPr>
          <w:rFonts w:ascii="Times New Roman" w:eastAsia="Times New Roman" w:hAnsi="Times New Roman"/>
          <w:sz w:val="24"/>
          <w:szCs w:val="24"/>
          <w:lang w:eastAsia="es-AR"/>
        </w:rPr>
        <w:t> </w:t>
      </w:r>
      <w:r w:rsidRPr="00E715E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Formas de Evaluación:</w:t>
      </w:r>
      <w:r w:rsidRPr="00E715EA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</w:p>
    <w:p w:rsidR="00AC6D57" w:rsidRDefault="00AC6D57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es-AR"/>
        </w:rPr>
        <w:t>Individual :debate</w:t>
      </w:r>
      <w:proofErr w:type="gram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y defensa de ponencias</w:t>
      </w:r>
    </w:p>
    <w:p w:rsidR="00AC6D57" w:rsidRDefault="00AC6D57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Grupal: </w:t>
      </w:r>
      <w:r w:rsidR="003C0155">
        <w:rPr>
          <w:rFonts w:ascii="Times New Roman" w:eastAsia="Times New Roman" w:hAnsi="Times New Roman"/>
          <w:sz w:val="24"/>
          <w:szCs w:val="24"/>
          <w:lang w:eastAsia="es-AR"/>
        </w:rPr>
        <w:t>presentación</w:t>
      </w: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en tiempo y forma de trabajos </w:t>
      </w:r>
      <w:r w:rsidR="003C0155">
        <w:rPr>
          <w:rFonts w:ascii="Times New Roman" w:eastAsia="Times New Roman" w:hAnsi="Times New Roman"/>
          <w:sz w:val="24"/>
          <w:szCs w:val="24"/>
          <w:lang w:eastAsia="es-AR"/>
        </w:rPr>
        <w:t>prácticos</w:t>
      </w: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de análisis </w:t>
      </w:r>
    </w:p>
    <w:p w:rsidR="00E715EA" w:rsidRPr="00E715EA" w:rsidRDefault="00AC6D57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proofErr w:type="gramStart"/>
      <w:r w:rsidR="003C0155">
        <w:rPr>
          <w:rFonts w:ascii="Times New Roman" w:eastAsia="Times New Roman" w:hAnsi="Times New Roman"/>
          <w:sz w:val="24"/>
          <w:szCs w:val="24"/>
          <w:lang w:eastAsia="es-AR"/>
        </w:rPr>
        <w:t>Permanente</w:t>
      </w: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r w:rsidR="003C0155">
        <w:rPr>
          <w:rFonts w:ascii="Times New Roman" w:eastAsia="Times New Roman" w:hAnsi="Times New Roman"/>
          <w:sz w:val="24"/>
          <w:szCs w:val="24"/>
          <w:lang w:eastAsia="es-AR"/>
        </w:rPr>
        <w:t>:trabajo</w:t>
      </w:r>
      <w:proofErr w:type="gramEnd"/>
      <w:r w:rsidR="003C0155">
        <w:rPr>
          <w:rFonts w:ascii="Times New Roman" w:eastAsia="Times New Roman" w:hAnsi="Times New Roman"/>
          <w:sz w:val="24"/>
          <w:szCs w:val="24"/>
          <w:lang w:eastAsia="es-AR"/>
        </w:rPr>
        <w:t xml:space="preserve"> en grupo , participación en clase , compañerismo, respeto al docente y sus compañeros </w:t>
      </w:r>
    </w:p>
    <w:p w:rsidR="00E715EA" w:rsidRDefault="00E715E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b/>
          <w:bCs/>
          <w:sz w:val="24"/>
          <w:szCs w:val="24"/>
          <w:lang w:eastAsia="es-AR"/>
        </w:rPr>
      </w:pPr>
      <w:r w:rsidRPr="00E715E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Bibliografía:</w:t>
      </w:r>
      <w:r w:rsidRPr="00E715EA"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 xml:space="preserve"> </w:t>
      </w:r>
    </w:p>
    <w:p w:rsidR="00F02B1A" w:rsidRDefault="00F02B1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b/>
          <w:bCs/>
          <w:sz w:val="24"/>
          <w:szCs w:val="24"/>
          <w:lang w:eastAsia="es-AR"/>
        </w:rPr>
      </w:pPr>
      <w:proofErr w:type="spellStart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lastRenderedPageBreak/>
        <w:t>Chibli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>Yammal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>Microemprendimientos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 xml:space="preserve"> segunda edición ediciones </w:t>
      </w:r>
      <w:proofErr w:type="spellStart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>Chibli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>Yammal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 xml:space="preserve"> 2005</w:t>
      </w:r>
    </w:p>
    <w:p w:rsidR="00E715EA" w:rsidRPr="00E715EA" w:rsidRDefault="003C0155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Carpeta de clase y producciones practicas brindadas por el docente </w:t>
      </w:r>
    </w:p>
    <w:p w:rsidR="00E715EA" w:rsidRDefault="00E715EA" w:rsidP="005E1590">
      <w:pPr>
        <w:pStyle w:val="Ttulo"/>
      </w:pPr>
    </w:p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1260A" w:rsidRDefault="0031260A" w:rsidP="0031260A">
      <w:pPr>
        <w:pStyle w:val="Listaconvietas"/>
      </w:pPr>
      <w:r>
        <w:t>LA PRESENTE PLANIFICACION QUEDA ABIERTA A CUALQUIER MODIFICACI</w:t>
      </w:r>
      <w:r w:rsidR="00CC10E9">
        <w:t>ON QUE SE CONSIDERE PERTINENTE DURANTE EL DICTADO DE LA MISMA</w:t>
      </w:r>
    </w:p>
    <w:p w:rsidR="003C0155" w:rsidRPr="0031260A" w:rsidRDefault="003C0155" w:rsidP="003C0155">
      <w:pPr>
        <w:rPr>
          <w:lang w:val="es-ES"/>
        </w:rPr>
      </w:pPr>
    </w:p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C0155" w:rsidRDefault="003C0155" w:rsidP="003C0155"/>
    <w:p w:rsidR="0031260A" w:rsidRDefault="0031260A" w:rsidP="003C0155"/>
    <w:p w:rsidR="0031260A" w:rsidRDefault="0031260A" w:rsidP="003C0155"/>
    <w:p w:rsidR="0031260A" w:rsidRDefault="0031260A" w:rsidP="003C0155"/>
    <w:p w:rsidR="0031260A" w:rsidRDefault="0031260A" w:rsidP="003C0155"/>
    <w:p w:rsidR="0031260A" w:rsidRDefault="0031260A" w:rsidP="003C0155"/>
    <w:p w:rsidR="0031260A" w:rsidRDefault="0031260A" w:rsidP="003C0155"/>
    <w:p w:rsidR="0031260A" w:rsidRDefault="0031260A" w:rsidP="003C0155"/>
    <w:p w:rsidR="0031260A" w:rsidRPr="003C0155" w:rsidRDefault="0031260A" w:rsidP="003C0155"/>
    <w:p w:rsidR="003C0155" w:rsidRPr="003C0155" w:rsidRDefault="003C0155" w:rsidP="003C0155"/>
    <w:p w:rsidR="00D549D8" w:rsidRDefault="005E1590" w:rsidP="005E1590">
      <w:pPr>
        <w:pStyle w:val="Ttulo"/>
      </w:pPr>
      <w:r>
        <w:t>Programa de Examen</w:t>
      </w:r>
    </w:p>
    <w:p w:rsidR="005E1590" w:rsidRDefault="005E1590" w:rsidP="005E1590">
      <w:pPr>
        <w:pStyle w:val="Ttulo1"/>
        <w:keepLines w:val="0"/>
        <w:tabs>
          <w:tab w:val="num" w:pos="870"/>
        </w:tabs>
        <w:spacing w:before="0"/>
        <w:ind w:left="870" w:hanging="510"/>
      </w:pPr>
      <w:r w:rsidRPr="00E87E0C">
        <w:t>Contenidos</w:t>
      </w:r>
      <w:r w:rsidR="00D53846">
        <w:t xml:space="preserve"> o Aprendizajes </w:t>
      </w:r>
    </w:p>
    <w:p w:rsidR="00F02B1A" w:rsidRDefault="00F02B1A" w:rsidP="00F02B1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Economía y desarrollo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es-AR"/>
        </w:rPr>
        <w:t>sustentable :</w:t>
      </w:r>
      <w:proofErr w:type="gram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economía ,sustentabilidad  ,desarrollo </w:t>
      </w:r>
      <w:r w:rsidRPr="00E715EA">
        <w:rPr>
          <w:rFonts w:ascii="Times New Roman" w:eastAsia="Times New Roman" w:hAnsi="Times New Roman"/>
          <w:sz w:val="24"/>
          <w:szCs w:val="24"/>
          <w:lang w:eastAsia="es-AR"/>
        </w:rPr>
        <w:t xml:space="preserve">.  </w:t>
      </w:r>
    </w:p>
    <w:p w:rsidR="00F02B1A" w:rsidRDefault="00F02B1A" w:rsidP="00F02B1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es-AR"/>
        </w:rPr>
        <w:t>Reciclaje :</w:t>
      </w:r>
      <w:proofErr w:type="gram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concepto ,características, tipos de reciclaje, historia ,evolución , legislación ,aplicación practica</w:t>
      </w:r>
    </w:p>
    <w:p w:rsidR="00F02B1A" w:rsidRDefault="00F02B1A" w:rsidP="00F02B1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Economía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es-AR"/>
        </w:rPr>
        <w:t>verde :</w:t>
      </w:r>
      <w:proofErr w:type="gram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concepto características ubicaciones geográficas de los principales centros , descripción general, ventajas desventajas , legislación, empresas dentro de la economía verde o sustentable</w:t>
      </w:r>
    </w:p>
    <w:p w:rsidR="00F02B1A" w:rsidRDefault="00F02B1A" w:rsidP="00F02B1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La micro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es-AR"/>
        </w:rPr>
        <w:t>empresa :</w:t>
      </w:r>
      <w:proofErr w:type="gram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origen-características-clasificación-el emprendedor-aspectos legales-la organización social </w:t>
      </w:r>
    </w:p>
    <w:p w:rsidR="00F02B1A" w:rsidRDefault="00F02B1A" w:rsidP="00F02B1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Estudio y evaluación del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es-AR"/>
        </w:rPr>
        <w:t>proyecto :</w:t>
      </w:r>
      <w:proofErr w:type="gramEnd"/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 estudio de mercado-producto-planificación del proyecto-calculo y formación del capital –diseño organizacional</w:t>
      </w:r>
    </w:p>
    <w:p w:rsidR="00F02B1A" w:rsidRPr="00E715EA" w:rsidRDefault="00F02B1A" w:rsidP="00F02B1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Fabricación y puesta en marcha </w:t>
      </w:r>
    </w:p>
    <w:p w:rsidR="005E1590" w:rsidRDefault="005E1590" w:rsidP="005E1590">
      <w:pPr>
        <w:widowControl w:val="0"/>
        <w:tabs>
          <w:tab w:val="left" w:pos="2064"/>
        </w:tabs>
        <w:autoSpaceDE w:val="0"/>
        <w:autoSpaceDN w:val="0"/>
        <w:adjustRightInd w:val="0"/>
        <w:spacing w:before="8" w:line="252" w:lineRule="exact"/>
        <w:ind w:left="900" w:right="-24"/>
      </w:pPr>
    </w:p>
    <w:p w:rsidR="005A5822" w:rsidRPr="009715F8" w:rsidRDefault="005A5822" w:rsidP="005A5822">
      <w:pPr>
        <w:pStyle w:val="Ttulo1"/>
        <w:keepLines w:val="0"/>
        <w:tabs>
          <w:tab w:val="num" w:pos="870"/>
        </w:tabs>
        <w:spacing w:before="0"/>
        <w:ind w:left="867" w:hanging="510"/>
      </w:pPr>
      <w:bookmarkStart w:id="1" w:name="_Toc167520287"/>
      <w:r w:rsidRPr="009715F8">
        <w:t>Criterios de suficiencia:</w:t>
      </w:r>
    </w:p>
    <w:p w:rsidR="003C0155" w:rsidRDefault="003C0155" w:rsidP="0031260A">
      <w:pPr>
        <w:pStyle w:val="Listaconvietas"/>
      </w:pPr>
      <w:r>
        <w:t xml:space="preserve">-Conocimiento teórico/practico </w:t>
      </w:r>
    </w:p>
    <w:p w:rsidR="003C0155" w:rsidRDefault="003C0155" w:rsidP="0031260A">
      <w:pPr>
        <w:pStyle w:val="Listaconvietas"/>
      </w:pPr>
      <w:r>
        <w:t xml:space="preserve">-Coherencia  en la redacción </w:t>
      </w:r>
    </w:p>
    <w:p w:rsidR="003C0155" w:rsidRDefault="003C0155" w:rsidP="0031260A">
      <w:pPr>
        <w:pStyle w:val="Listaconvietas"/>
      </w:pPr>
      <w:r>
        <w:t xml:space="preserve">-Prolijidad </w:t>
      </w:r>
    </w:p>
    <w:p w:rsidR="003C0155" w:rsidRDefault="003C0155" w:rsidP="0031260A">
      <w:pPr>
        <w:pStyle w:val="Listaconvietas"/>
      </w:pPr>
      <w:r>
        <w:t xml:space="preserve">-Ortografía </w:t>
      </w:r>
    </w:p>
    <w:p w:rsidR="005A5822" w:rsidRPr="00D53846" w:rsidRDefault="005A5822" w:rsidP="005A5822">
      <w:pPr>
        <w:rPr>
          <w:b/>
          <w:sz w:val="24"/>
          <w:lang w:val="es-ES"/>
        </w:rPr>
      </w:pPr>
    </w:p>
    <w:p w:rsidR="005E1590" w:rsidRDefault="005E1590" w:rsidP="005E1590">
      <w:pPr>
        <w:pStyle w:val="Ttulo1"/>
        <w:keepLines w:val="0"/>
        <w:tabs>
          <w:tab w:val="num" w:pos="870"/>
        </w:tabs>
        <w:spacing w:before="0"/>
        <w:ind w:left="870" w:hanging="510"/>
      </w:pPr>
      <w:r>
        <w:t>Bibliografía:</w:t>
      </w:r>
      <w:bookmarkEnd w:id="1"/>
      <w:r>
        <w:rPr>
          <w:i/>
        </w:rPr>
        <w:t xml:space="preserve"> </w:t>
      </w:r>
      <w:r>
        <w:t xml:space="preserve"> </w:t>
      </w:r>
    </w:p>
    <w:p w:rsidR="00D53846" w:rsidRPr="00F02B1A" w:rsidRDefault="00F02B1A" w:rsidP="00F02B1A">
      <w:pPr>
        <w:spacing w:before="100" w:beforeAutospacing="1" w:after="100" w:afterAutospacing="1"/>
        <w:jc w:val="both"/>
        <w:rPr>
          <w:rFonts w:ascii="Times New Roman" w:eastAsia="Times New Roman" w:hAnsi="Times New Roman"/>
          <w:b/>
          <w:bCs/>
          <w:sz w:val="24"/>
          <w:szCs w:val="24"/>
          <w:lang w:eastAsia="es-AR"/>
        </w:rPr>
      </w:pPr>
      <w:proofErr w:type="spellStart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>Chibli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>Yammal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>Microemprendimientos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 xml:space="preserve"> segunda edición ediciones </w:t>
      </w:r>
      <w:proofErr w:type="spellStart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>Chibli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>Yammal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 xml:space="preserve"> 2005</w:t>
      </w:r>
    </w:p>
    <w:p w:rsidR="003C0155" w:rsidRDefault="003C0155" w:rsidP="0031260A">
      <w:pPr>
        <w:pStyle w:val="Listaconvietas"/>
      </w:pPr>
      <w:r>
        <w:t xml:space="preserve">Carpeta  del año lectivo y sus respectivos prácticos  brindados por el docente </w:t>
      </w:r>
    </w:p>
    <w:p w:rsidR="003C0155" w:rsidRDefault="003C0155" w:rsidP="0031260A">
      <w:pPr>
        <w:pStyle w:val="Listaconvietas"/>
      </w:pPr>
    </w:p>
    <w:p w:rsidR="005E1590" w:rsidRDefault="003C0155" w:rsidP="0031260A">
      <w:pPr>
        <w:pStyle w:val="Listaconvietas"/>
      </w:pPr>
      <w:r>
        <w:t xml:space="preserve"> </w:t>
      </w:r>
    </w:p>
    <w:p w:rsidR="005E1590" w:rsidRPr="00F02B1A" w:rsidRDefault="00D53846" w:rsidP="0031260A">
      <w:pPr>
        <w:pStyle w:val="Listaconvietas"/>
        <w:rPr>
          <w:u w:val="single"/>
        </w:rPr>
      </w:pPr>
      <w:r w:rsidRPr="00F02B1A">
        <w:rPr>
          <w:u w:val="single"/>
        </w:rPr>
        <w:t>Agregue las sugerencias que</w:t>
      </w:r>
      <w:r w:rsidR="003C0155" w:rsidRPr="00F02B1A">
        <w:rPr>
          <w:u w:val="single"/>
        </w:rPr>
        <w:t xml:space="preserve"> crea necesarias para el alumno:</w:t>
      </w:r>
    </w:p>
    <w:p w:rsidR="0031260A" w:rsidRPr="0031260A" w:rsidRDefault="0031260A" w:rsidP="0031260A">
      <w:pPr>
        <w:pStyle w:val="Listaconvietas"/>
      </w:pPr>
    </w:p>
    <w:p w:rsidR="003C0155" w:rsidRDefault="003C0155" w:rsidP="0031260A">
      <w:pPr>
        <w:pStyle w:val="Listaconvietas"/>
      </w:pPr>
      <w:r>
        <w:t xml:space="preserve">Si se rinde la materia conseguir la carpeta  del año lectivo a lo sumo anterior , hacer consultas con el docente a los fines de armarla de no conseguir nada disponible </w:t>
      </w:r>
    </w:p>
    <w:p w:rsidR="005A5822" w:rsidRDefault="005A5822" w:rsidP="0031260A">
      <w:pPr>
        <w:pStyle w:val="Listaconvietas"/>
      </w:pPr>
    </w:p>
    <w:p w:rsidR="0031260A" w:rsidRDefault="0031260A" w:rsidP="0031260A">
      <w:pPr>
        <w:pStyle w:val="Listaconvietas"/>
      </w:pPr>
    </w:p>
    <w:p w:rsidR="0031260A" w:rsidRDefault="0031260A" w:rsidP="0031260A">
      <w:pPr>
        <w:pStyle w:val="Listaconvietas"/>
      </w:pPr>
    </w:p>
    <w:p w:rsidR="0031260A" w:rsidRDefault="0031260A" w:rsidP="0031260A">
      <w:pPr>
        <w:pStyle w:val="Listaconvietas"/>
      </w:pPr>
      <w:r>
        <w:t xml:space="preserve">LA PRESENTE PLANIFICACION QUEDA ABIERTA A CUALQUIER MODIFICACION QUE SE CONSIDERE PERTINENTE  </w:t>
      </w:r>
    </w:p>
    <w:p w:rsidR="005A5822" w:rsidRDefault="005A5822" w:rsidP="0031260A">
      <w:pPr>
        <w:pStyle w:val="Listaconvietas"/>
      </w:pPr>
    </w:p>
    <w:p w:rsidR="009F2C87" w:rsidRDefault="009F2C87" w:rsidP="0031260A">
      <w:pPr>
        <w:pStyle w:val="Listaconvietas"/>
      </w:pPr>
      <w:r>
        <w:tab/>
      </w:r>
      <w:r>
        <w:tab/>
      </w:r>
      <w:r>
        <w:tab/>
      </w:r>
      <w:r w:rsidR="005A639A">
        <w:t xml:space="preserve">                           </w:t>
      </w:r>
      <w:r>
        <w:tab/>
      </w:r>
    </w:p>
    <w:sectPr w:rsidR="009F2C87" w:rsidSect="00E715EA">
      <w:headerReference w:type="default" r:id="rId9"/>
      <w:pgSz w:w="11907" w:h="16840" w:code="9"/>
      <w:pgMar w:top="1418" w:right="1701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249E" w:rsidRDefault="00C2249E" w:rsidP="00470726">
      <w:r>
        <w:separator/>
      </w:r>
    </w:p>
  </w:endnote>
  <w:endnote w:type="continuationSeparator" w:id="0">
    <w:p w:rsidR="00C2249E" w:rsidRDefault="00C2249E" w:rsidP="00470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249E" w:rsidRDefault="00C2249E" w:rsidP="00470726">
      <w:r>
        <w:separator/>
      </w:r>
    </w:p>
  </w:footnote>
  <w:footnote w:type="continuationSeparator" w:id="0">
    <w:p w:rsidR="00C2249E" w:rsidRDefault="00C2249E" w:rsidP="004707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32" w:type="dxa"/>
      <w:tblInd w:w="-601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Look w:val="04A0" w:firstRow="1" w:lastRow="0" w:firstColumn="1" w:lastColumn="0" w:noHBand="0" w:noVBand="1"/>
    </w:tblPr>
    <w:tblGrid>
      <w:gridCol w:w="1101"/>
      <w:gridCol w:w="9531"/>
    </w:tblGrid>
    <w:tr w:rsidR="005E1590" w:rsidRPr="00E715EA" w:rsidTr="00E715EA">
      <w:tc>
        <w:tcPr>
          <w:tcW w:w="1101" w:type="dxa"/>
          <w:vMerge w:val="restart"/>
          <w:tcBorders>
            <w:top w:val="single" w:sz="4" w:space="0" w:color="000000" w:themeColor="text1"/>
            <w:bottom w:val="nil"/>
            <w:right w:val="single" w:sz="4" w:space="0" w:color="000000" w:themeColor="text1"/>
          </w:tcBorders>
          <w:vAlign w:val="center"/>
        </w:tcPr>
        <w:p w:rsidR="005E1590" w:rsidRPr="00E715EA" w:rsidRDefault="001039F8">
          <w:pPr>
            <w:pStyle w:val="Encabezado"/>
            <w:rPr>
              <w:rFonts w:asciiTheme="minorHAnsi" w:eastAsiaTheme="minorHAnsi" w:hAnsiTheme="minorHAnsi" w:cstheme="minorBidi"/>
            </w:rPr>
          </w:pPr>
          <w:r>
            <w:rPr>
              <w:rFonts w:asciiTheme="minorHAnsi" w:eastAsiaTheme="minorHAnsi" w:hAnsiTheme="minorHAnsi" w:cstheme="minorBidi"/>
              <w:noProof/>
              <w:lang w:val="es-ES" w:eastAsia="es-ES"/>
            </w:rPr>
            <w:drawing>
              <wp:inline distT="0" distB="0" distL="0" distR="0">
                <wp:extent cx="495300" cy="600075"/>
                <wp:effectExtent l="0" t="0" r="0" b="9525"/>
                <wp:docPr id="1" name="0 Imagen" descr="logonocturna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0 Imagen" descr="logonocturna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600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531" w:type="dxa"/>
          <w:tcBorders>
            <w:left w:val="single" w:sz="4" w:space="0" w:color="000000" w:themeColor="text1"/>
          </w:tcBorders>
          <w:vAlign w:val="center"/>
        </w:tcPr>
        <w:p w:rsidR="005E1590" w:rsidRPr="00E715EA" w:rsidRDefault="005E1590" w:rsidP="00F02B1A">
          <w:pPr>
            <w:pStyle w:val="Encabezado"/>
            <w:spacing w:before="120"/>
            <w:rPr>
              <w:rFonts w:ascii="Arial" w:eastAsiaTheme="minorHAnsi" w:hAnsi="Arial" w:cs="Arial"/>
              <w:b/>
              <w:sz w:val="20"/>
              <w:szCs w:val="20"/>
            </w:rPr>
          </w:pPr>
          <w:r w:rsidRPr="00E715EA">
            <w:rPr>
              <w:rFonts w:ascii="Arial" w:eastAsiaTheme="minorHAnsi" w:hAnsi="Arial" w:cs="Arial"/>
              <w:b/>
              <w:sz w:val="20"/>
              <w:szCs w:val="20"/>
            </w:rPr>
            <w:t xml:space="preserve">Escuela Nocturna – Instituto de Enseñanza Secundaria y Superior </w:t>
          </w:r>
          <w:r w:rsidR="004758D6" w:rsidRPr="00E715EA">
            <w:rPr>
              <w:rFonts w:ascii="Arial" w:eastAsiaTheme="minorHAnsi" w:hAnsi="Arial" w:cs="Arial"/>
              <w:b/>
              <w:sz w:val="20"/>
              <w:szCs w:val="20"/>
            </w:rPr>
            <w:t xml:space="preserve">  </w:t>
          </w:r>
          <w:r w:rsidR="004758D6" w:rsidRPr="00E715EA">
            <w:rPr>
              <w:rFonts w:asciiTheme="minorHAnsi" w:eastAsiaTheme="minorHAnsi" w:hAnsiTheme="minorHAnsi" w:cstheme="minorBidi"/>
              <w:b/>
              <w:sz w:val="36"/>
              <w:szCs w:val="36"/>
            </w:rPr>
            <w:t>Ciclo Lectivo 201</w:t>
          </w:r>
          <w:r w:rsidR="00F02B1A">
            <w:rPr>
              <w:rFonts w:asciiTheme="minorHAnsi" w:eastAsiaTheme="minorHAnsi" w:hAnsiTheme="minorHAnsi" w:cstheme="minorBidi"/>
              <w:b/>
              <w:sz w:val="36"/>
              <w:szCs w:val="36"/>
            </w:rPr>
            <w:t>7</w:t>
          </w:r>
        </w:p>
      </w:tc>
    </w:tr>
    <w:tr w:rsidR="005E1590" w:rsidRPr="00E715EA" w:rsidTr="00E715EA">
      <w:trPr>
        <w:trHeight w:val="270"/>
      </w:trPr>
      <w:tc>
        <w:tcPr>
          <w:tcW w:w="1101" w:type="dxa"/>
          <w:vMerge/>
          <w:tcBorders>
            <w:top w:val="nil"/>
            <w:bottom w:val="nil"/>
            <w:right w:val="single" w:sz="4" w:space="0" w:color="000000" w:themeColor="text1"/>
          </w:tcBorders>
          <w:vAlign w:val="center"/>
        </w:tcPr>
        <w:p w:rsidR="005E1590" w:rsidRPr="00E715EA" w:rsidRDefault="005E1590">
          <w:pPr>
            <w:pStyle w:val="Encabezado"/>
            <w:rPr>
              <w:rFonts w:asciiTheme="minorHAnsi" w:eastAsiaTheme="minorHAnsi" w:hAnsiTheme="minorHAnsi" w:cstheme="minorBidi"/>
            </w:rPr>
          </w:pPr>
        </w:p>
      </w:tc>
      <w:tc>
        <w:tcPr>
          <w:tcW w:w="9531" w:type="dxa"/>
          <w:tcBorders>
            <w:left w:val="single" w:sz="4" w:space="0" w:color="000000" w:themeColor="text1"/>
          </w:tcBorders>
          <w:vAlign w:val="center"/>
        </w:tcPr>
        <w:p w:rsidR="004758D6" w:rsidRPr="00E715EA" w:rsidRDefault="001039F8" w:rsidP="00E715EA">
          <w:pPr>
            <w:pStyle w:val="Encabezado"/>
            <w:spacing w:before="120"/>
            <w:rPr>
              <w:rFonts w:asciiTheme="minorHAnsi" w:eastAsiaTheme="minorHAnsi" w:hAnsiTheme="minorHAnsi" w:cstheme="minorBidi"/>
              <w:b/>
              <w:sz w:val="36"/>
              <w:szCs w:val="36"/>
            </w:rPr>
          </w:pPr>
          <w:r>
            <w:rPr>
              <w:rFonts w:asciiTheme="minorHAnsi" w:eastAsiaTheme="minorHAnsi" w:hAnsiTheme="minorHAnsi" w:cstheme="minorBidi"/>
              <w:b/>
              <w:noProof/>
              <w:sz w:val="36"/>
              <w:szCs w:val="36"/>
              <w:lang w:val="es-ES" w:eastAsia="es-ES"/>
            </w:rPr>
            <mc:AlternateContent>
              <mc:Choice Requires="wps">
                <w:drawing>
                  <wp:anchor distT="0" distB="0" distL="114300" distR="114300" simplePos="0" relativeHeight="251658752" behindDoc="0" locked="0" layoutInCell="1" allowOverlap="1">
                    <wp:simplePos x="0" y="0"/>
                    <wp:positionH relativeFrom="column">
                      <wp:posOffset>4156710</wp:posOffset>
                    </wp:positionH>
                    <wp:positionV relativeFrom="paragraph">
                      <wp:posOffset>20320</wp:posOffset>
                    </wp:positionV>
                    <wp:extent cx="1749425" cy="690245"/>
                    <wp:effectExtent l="3810" t="1270" r="0" b="3810"/>
                    <wp:wrapNone/>
                    <wp:docPr id="4" name="Text Box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49425" cy="6902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F6219" w:rsidRPr="009F6219" w:rsidRDefault="008A77E2" w:rsidP="009F6219">
                                <w:pPr>
                                  <w:jc w:val="center"/>
                                  <w:rPr>
                                    <w:b/>
                                    <w:sz w:val="32"/>
                                    <w:szCs w:val="32"/>
                                    <w:lang w:val="es-ES"/>
                                  </w:rPr>
                                </w:pPr>
                                <w:r>
                                  <w:rPr>
                                    <w:b/>
                                    <w:sz w:val="32"/>
                                    <w:szCs w:val="32"/>
                                    <w:lang w:val="es-ES"/>
                                  </w:rPr>
                                  <w:t>6° AÑO</w:t>
                                </w:r>
                              </w:p>
                              <w:p w:rsidR="009F6219" w:rsidRPr="009F6219" w:rsidRDefault="008A77E2" w:rsidP="009F6219">
                                <w:pPr>
                                  <w:jc w:val="center"/>
                                  <w:rPr>
                                    <w:b/>
                                    <w:sz w:val="32"/>
                                    <w:szCs w:val="32"/>
                                    <w:lang w:val="es-ES"/>
                                  </w:rPr>
                                </w:pPr>
                                <w:r>
                                  <w:rPr>
                                    <w:b/>
                                    <w:sz w:val="32"/>
                                    <w:szCs w:val="32"/>
                                    <w:lang w:val="es-ES"/>
                                  </w:rPr>
                                  <w:t>CICLO ORIENTADO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" o:spid="_x0000_s1026" type="#_x0000_t202" style="position:absolute;margin-left:327.3pt;margin-top:1.6pt;width:137.75pt;height:54.3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" stroked="f">
                    <v:textbox inset="0,0,0,0">
                      <w:txbxContent>
                        <w:p w:rsidR="009F6219" w:rsidRPr="009F6219" w:rsidRDefault="008A77E2" w:rsidP="009F6219">
                          <w:pPr>
                            <w:jc w:val="center"/>
                            <w:rPr>
                              <w:b/>
                              <w:sz w:val="32"/>
                              <w:szCs w:val="32"/>
                              <w:lang w:val="es-ES"/>
                            </w:rPr>
                          </w:pPr>
                          <w:r>
                            <w:rPr>
                              <w:b/>
                              <w:sz w:val="32"/>
                              <w:szCs w:val="32"/>
                              <w:lang w:val="es-ES"/>
                            </w:rPr>
                            <w:t>6° AÑO</w:t>
                          </w:r>
                        </w:p>
                        <w:p w:rsidR="009F6219" w:rsidRPr="009F6219" w:rsidRDefault="008A77E2" w:rsidP="009F6219">
                          <w:pPr>
                            <w:jc w:val="center"/>
                            <w:rPr>
                              <w:b/>
                              <w:sz w:val="32"/>
                              <w:szCs w:val="32"/>
                              <w:lang w:val="es-ES"/>
                            </w:rPr>
                          </w:pPr>
                          <w:r>
                            <w:rPr>
                              <w:b/>
                              <w:sz w:val="32"/>
                              <w:szCs w:val="32"/>
                              <w:lang w:val="es-ES"/>
                            </w:rPr>
                            <w:t>CICLO ORIENTADO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asciiTheme="minorHAnsi" w:eastAsiaTheme="minorHAnsi" w:hAnsiTheme="minorHAnsi" w:cstheme="minorBidi"/>
              <w:b/>
              <w:noProof/>
              <w:sz w:val="36"/>
              <w:szCs w:val="36"/>
              <w:lang w:val="es-ES" w:eastAsia="es-ES"/>
            </w:rPr>
            <mc:AlternateContent>
              <mc:Choice Requires="wps">
                <w:drawing>
                  <wp:anchor distT="0" distB="0" distL="114300" distR="114300" simplePos="0" relativeHeight="251657728" behindDoc="0" locked="0" layoutInCell="1" allowOverlap="1">
                    <wp:simplePos x="0" y="0"/>
                    <wp:positionH relativeFrom="column">
                      <wp:posOffset>-65405</wp:posOffset>
                    </wp:positionH>
                    <wp:positionV relativeFrom="paragraph">
                      <wp:posOffset>25400</wp:posOffset>
                    </wp:positionV>
                    <wp:extent cx="4239260" cy="374650"/>
                    <wp:effectExtent l="1270" t="0" r="0" b="0"/>
                    <wp:wrapNone/>
                    <wp:docPr id="3" name="Text Box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239260" cy="3746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758D6" w:rsidRPr="009F6219" w:rsidRDefault="008A77E2" w:rsidP="009F6219">
                                <w:pPr>
                                  <w:rPr>
                                    <w:b/>
                                    <w:sz w:val="36"/>
                                    <w:szCs w:val="36"/>
                                    <w:lang w:val="es-ES"/>
                                  </w:rPr>
                                </w:pPr>
                                <w:r>
                                  <w:rPr>
                                    <w:b/>
                                    <w:sz w:val="36"/>
                                    <w:szCs w:val="36"/>
                                    <w:lang w:val="es-ES"/>
                                  </w:rPr>
                                  <w:t>ECONOMIA Y DESARROLLO SUSTENTABLE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id="Text Box 4" o:spid="_x0000_s1027" type="#_x0000_t202" style="position:absolute;margin-left:-5.15pt;margin-top:2pt;width:333.8pt;height:29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" stroked="f">
                    <v:textbox>
                      <w:txbxContent>
                        <w:p w:rsidR="004758D6" w:rsidRPr="009F6219" w:rsidRDefault="008A77E2" w:rsidP="009F6219">
                          <w:pPr>
                            <w:rPr>
                              <w:b/>
                              <w:sz w:val="36"/>
                              <w:szCs w:val="36"/>
                              <w:lang w:val="es-ES"/>
                            </w:rPr>
                          </w:pPr>
                          <w:r>
                            <w:rPr>
                              <w:b/>
                              <w:sz w:val="36"/>
                              <w:szCs w:val="36"/>
                              <w:lang w:val="es-ES"/>
                            </w:rPr>
                            <w:t>ECONOMIA Y DESARROLLO SUSTENTABLE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4758D6" w:rsidRPr="00E715EA">
            <w:rPr>
              <w:rFonts w:asciiTheme="minorHAnsi" w:eastAsiaTheme="minorHAnsi" w:hAnsiTheme="minorHAnsi" w:cstheme="minorBidi"/>
              <w:b/>
              <w:sz w:val="36"/>
              <w:szCs w:val="36"/>
            </w:rPr>
            <w:t xml:space="preserve">                             </w:t>
          </w:r>
          <w:r w:rsidR="005E1590" w:rsidRPr="00E715EA">
            <w:rPr>
              <w:rFonts w:asciiTheme="minorHAnsi" w:eastAsiaTheme="minorHAnsi" w:hAnsiTheme="minorHAnsi" w:cstheme="minorBidi"/>
              <w:b/>
              <w:sz w:val="36"/>
              <w:szCs w:val="36"/>
            </w:rPr>
            <w:t xml:space="preserve"> </w:t>
          </w:r>
          <w:r w:rsidR="004758D6" w:rsidRPr="00E715EA">
            <w:rPr>
              <w:rFonts w:asciiTheme="minorHAnsi" w:eastAsiaTheme="minorHAnsi" w:hAnsiTheme="minorHAnsi" w:cstheme="minorBidi"/>
              <w:b/>
              <w:sz w:val="36"/>
              <w:szCs w:val="36"/>
            </w:rPr>
            <w:t xml:space="preserve">                          </w:t>
          </w:r>
        </w:p>
      </w:tc>
    </w:tr>
    <w:tr w:rsidR="005E1590" w:rsidRPr="00E715EA" w:rsidTr="00E715EA">
      <w:trPr>
        <w:trHeight w:val="270"/>
      </w:trPr>
      <w:tc>
        <w:tcPr>
          <w:tcW w:w="1101" w:type="dxa"/>
          <w:vMerge/>
          <w:tcBorders>
            <w:top w:val="nil"/>
            <w:bottom w:val="nil"/>
            <w:right w:val="single" w:sz="4" w:space="0" w:color="000000" w:themeColor="text1"/>
          </w:tcBorders>
          <w:vAlign w:val="center"/>
        </w:tcPr>
        <w:p w:rsidR="005E1590" w:rsidRPr="00E715EA" w:rsidRDefault="005E1590">
          <w:pPr>
            <w:pStyle w:val="Encabezado"/>
            <w:rPr>
              <w:rFonts w:asciiTheme="minorHAnsi" w:eastAsiaTheme="minorHAnsi" w:hAnsiTheme="minorHAnsi" w:cstheme="minorBidi"/>
            </w:rPr>
          </w:pPr>
        </w:p>
      </w:tc>
      <w:tc>
        <w:tcPr>
          <w:tcW w:w="9531" w:type="dxa"/>
          <w:tcBorders>
            <w:left w:val="single" w:sz="4" w:space="0" w:color="000000" w:themeColor="text1"/>
          </w:tcBorders>
          <w:vAlign w:val="center"/>
        </w:tcPr>
        <w:p w:rsidR="005E1590" w:rsidRPr="00E715EA" w:rsidRDefault="001039F8" w:rsidP="00E715EA">
          <w:pPr>
            <w:pStyle w:val="Encabezado"/>
            <w:spacing w:before="120"/>
            <w:rPr>
              <w:rFonts w:asciiTheme="minorHAnsi" w:eastAsiaTheme="minorHAnsi" w:hAnsiTheme="minorHAnsi" w:cstheme="minorBidi"/>
              <w:lang w:val="pt-BR"/>
            </w:rPr>
          </w:pPr>
          <w:r>
            <w:rPr>
              <w:rFonts w:asciiTheme="minorHAnsi" w:eastAsiaTheme="minorHAnsi" w:hAnsiTheme="minorHAnsi" w:cstheme="minorBidi"/>
              <w:noProof/>
              <w:lang w:val="es-ES" w:eastAsia="es-ES"/>
            </w:rPr>
            <mc:AlternateContent>
              <mc:Choice Requires="wps">
                <w:drawing>
                  <wp:anchor distT="0" distB="0" distL="114300" distR="114300" simplePos="0" relativeHeight="251656704" behindDoc="0" locked="0" layoutInCell="1" allowOverlap="1">
                    <wp:simplePos x="0" y="0"/>
                    <wp:positionH relativeFrom="column">
                      <wp:posOffset>752475</wp:posOffset>
                    </wp:positionH>
                    <wp:positionV relativeFrom="paragraph">
                      <wp:posOffset>59690</wp:posOffset>
                    </wp:positionV>
                    <wp:extent cx="2470150" cy="244475"/>
                    <wp:effectExtent l="0" t="2540" r="0" b="635"/>
                    <wp:wrapNone/>
                    <wp:docPr id="2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470150" cy="2444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758D6" w:rsidRDefault="008A77E2" w:rsidP="004758D6">
                                <w:r>
                                  <w:t>PEREDA MARCELA FABIANA</w:t>
                                </w:r>
                              </w:p>
                              <w:p w:rsidR="004758D6" w:rsidRPr="004758D6" w:rsidRDefault="004758D6" w:rsidP="004758D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id="Text Box 3" o:spid="_x0000_s1028" type="#_x0000_t202" style="position:absolute;margin-left:59.25pt;margin-top:4.7pt;width:194.5pt;height:19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" stroked="f">
                    <v:textbox>
                      <w:txbxContent>
                        <w:p w:rsidR="004758D6" w:rsidRDefault="008A77E2" w:rsidP="004758D6">
                          <w:r>
                            <w:t>PEREDA MARCELA FABIANA</w:t>
                          </w:r>
                        </w:p>
                        <w:p w:rsidR="004758D6" w:rsidRPr="004758D6" w:rsidRDefault="004758D6" w:rsidP="004758D6"/>
                      </w:txbxContent>
                    </v:textbox>
                  </v:shape>
                </w:pict>
              </mc:Fallback>
            </mc:AlternateContent>
          </w:r>
          <w:proofErr w:type="spellStart"/>
          <w:r w:rsidR="005E1590" w:rsidRPr="00E715EA">
            <w:rPr>
              <w:rFonts w:asciiTheme="minorHAnsi" w:eastAsiaTheme="minorHAnsi" w:hAnsiTheme="minorHAnsi" w:cstheme="minorBidi"/>
              <w:lang w:val="pt-BR"/>
            </w:rPr>
            <w:t>Profesor</w:t>
          </w:r>
          <w:proofErr w:type="spellEnd"/>
          <w:r w:rsidR="005E1590" w:rsidRPr="00E715EA">
            <w:rPr>
              <w:rFonts w:asciiTheme="minorHAnsi" w:eastAsiaTheme="minorHAnsi" w:hAnsiTheme="minorHAnsi" w:cstheme="minorBidi"/>
              <w:lang w:val="pt-BR"/>
            </w:rPr>
            <w:t>/</w:t>
          </w:r>
          <w:proofErr w:type="gramStart"/>
          <w:r w:rsidR="005E1590" w:rsidRPr="00E715EA">
            <w:rPr>
              <w:rFonts w:asciiTheme="minorHAnsi" w:eastAsiaTheme="minorHAnsi" w:hAnsiTheme="minorHAnsi" w:cstheme="minorBidi"/>
              <w:lang w:val="pt-BR"/>
            </w:rPr>
            <w:t>a</w:t>
          </w:r>
          <w:r w:rsidR="004758D6" w:rsidRPr="00E715EA">
            <w:rPr>
              <w:rFonts w:asciiTheme="minorHAnsi" w:eastAsiaTheme="minorHAnsi" w:hAnsiTheme="minorHAnsi" w:cstheme="minorBidi"/>
              <w:lang w:val="pt-BR"/>
            </w:rPr>
            <w:t>:</w:t>
          </w:r>
          <w:proofErr w:type="gramEnd"/>
          <w:r w:rsidR="00A8016F" w:rsidRPr="00E715EA">
            <w:rPr>
              <w:rFonts w:asciiTheme="minorHAnsi" w:eastAsiaTheme="minorHAnsi" w:hAnsiTheme="minorHAnsi" w:cstheme="minorBidi"/>
              <w:lang w:val="pt-BR"/>
            </w:rPr>
            <w:fldChar w:fldCharType="begin"/>
          </w:r>
          <w:r w:rsidR="009F6219" w:rsidRPr="00E715EA">
            <w:rPr>
              <w:rFonts w:asciiTheme="minorHAnsi" w:eastAsiaTheme="minorHAnsi" w:hAnsiTheme="minorHAnsi" w:cstheme="minorBidi"/>
              <w:lang w:val="pt-BR"/>
            </w:rPr>
            <w:instrText xml:space="preserve"> AUTOTEXTLIST  \* Caps  \* MERGEFORMAT </w:instrText>
          </w:r>
          <w:r w:rsidR="00A8016F" w:rsidRPr="00E715EA">
            <w:rPr>
              <w:rFonts w:asciiTheme="minorHAnsi" w:eastAsiaTheme="minorHAnsi" w:hAnsiTheme="minorHAnsi" w:cstheme="minorBidi"/>
              <w:lang w:val="pt-BR"/>
            </w:rPr>
            <w:fldChar w:fldCharType="end"/>
          </w:r>
        </w:p>
      </w:tc>
    </w:tr>
    <w:tr w:rsidR="005E1590" w:rsidRPr="00E715EA" w:rsidTr="00E715EA">
      <w:trPr>
        <w:trHeight w:val="270"/>
      </w:trPr>
      <w:tc>
        <w:tcPr>
          <w:tcW w:w="1101" w:type="dxa"/>
          <w:vMerge/>
          <w:tcBorders>
            <w:top w:val="nil"/>
            <w:bottom w:val="single" w:sz="4" w:space="0" w:color="000000" w:themeColor="text1"/>
            <w:right w:val="single" w:sz="4" w:space="0" w:color="000000" w:themeColor="text1"/>
          </w:tcBorders>
        </w:tcPr>
        <w:p w:rsidR="005E1590" w:rsidRPr="00E715EA" w:rsidRDefault="005E1590">
          <w:pPr>
            <w:pStyle w:val="Encabezado"/>
            <w:rPr>
              <w:rFonts w:asciiTheme="minorHAnsi" w:eastAsiaTheme="minorHAnsi" w:hAnsiTheme="minorHAnsi" w:cstheme="minorBidi"/>
              <w:lang w:val="pt-BR"/>
            </w:rPr>
          </w:pPr>
        </w:p>
      </w:tc>
      <w:tc>
        <w:tcPr>
          <w:tcW w:w="9531" w:type="dxa"/>
          <w:tcBorders>
            <w:left w:val="single" w:sz="4" w:space="0" w:color="000000" w:themeColor="text1"/>
          </w:tcBorders>
        </w:tcPr>
        <w:p w:rsidR="005E1590" w:rsidRPr="00E715EA" w:rsidRDefault="005E1590">
          <w:pPr>
            <w:pStyle w:val="Encabezado"/>
            <w:rPr>
              <w:rFonts w:asciiTheme="minorHAnsi" w:eastAsiaTheme="minorHAnsi" w:hAnsiTheme="minorHAnsi" w:cstheme="minorBidi"/>
              <w:lang w:val="pt-BR"/>
            </w:rPr>
          </w:pPr>
        </w:p>
      </w:tc>
    </w:tr>
  </w:tbl>
  <w:p w:rsidR="00470726" w:rsidRPr="005E1590" w:rsidRDefault="00470726">
    <w:pPr>
      <w:pStyle w:val="Encabezado"/>
      <w:rPr>
        <w:lang w:val="pt-B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F351E5"/>
    <w:multiLevelType w:val="hybridMultilevel"/>
    <w:tmpl w:val="1F74F50E"/>
    <w:lvl w:ilvl="0" w:tplc="B694F1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A95847"/>
    <w:multiLevelType w:val="hybridMultilevel"/>
    <w:tmpl w:val="A720E018"/>
    <w:lvl w:ilvl="0" w:tplc="B694F1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9F8"/>
    <w:rsid w:val="00072846"/>
    <w:rsid w:val="001039F8"/>
    <w:rsid w:val="001304B7"/>
    <w:rsid w:val="00255592"/>
    <w:rsid w:val="00291B24"/>
    <w:rsid w:val="002B7504"/>
    <w:rsid w:val="003040F5"/>
    <w:rsid w:val="0031260A"/>
    <w:rsid w:val="00351C57"/>
    <w:rsid w:val="003C0155"/>
    <w:rsid w:val="003E7853"/>
    <w:rsid w:val="00470726"/>
    <w:rsid w:val="004758D6"/>
    <w:rsid w:val="00535B8E"/>
    <w:rsid w:val="005A5822"/>
    <w:rsid w:val="005A639A"/>
    <w:rsid w:val="005E1590"/>
    <w:rsid w:val="006309EE"/>
    <w:rsid w:val="00761B5E"/>
    <w:rsid w:val="00807CDE"/>
    <w:rsid w:val="00822CDA"/>
    <w:rsid w:val="0088532C"/>
    <w:rsid w:val="008A77E2"/>
    <w:rsid w:val="00945050"/>
    <w:rsid w:val="009F2C87"/>
    <w:rsid w:val="009F6219"/>
    <w:rsid w:val="00A33386"/>
    <w:rsid w:val="00A8016F"/>
    <w:rsid w:val="00AB3EDC"/>
    <w:rsid w:val="00AC6D57"/>
    <w:rsid w:val="00B27FB2"/>
    <w:rsid w:val="00C2249E"/>
    <w:rsid w:val="00CC10E9"/>
    <w:rsid w:val="00D23485"/>
    <w:rsid w:val="00D43DE4"/>
    <w:rsid w:val="00D53846"/>
    <w:rsid w:val="00D549D8"/>
    <w:rsid w:val="00DB708F"/>
    <w:rsid w:val="00E715EA"/>
    <w:rsid w:val="00EA39E7"/>
    <w:rsid w:val="00F02B1A"/>
    <w:rsid w:val="00F93C4D"/>
    <w:rsid w:val="00FF2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9D8"/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5E1590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72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70726"/>
  </w:style>
  <w:style w:type="paragraph" w:styleId="Piedepgina">
    <w:name w:val="footer"/>
    <w:basedOn w:val="Normal"/>
    <w:link w:val="PiedepginaCar"/>
    <w:uiPriority w:val="99"/>
    <w:unhideWhenUsed/>
    <w:rsid w:val="0047072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726"/>
  </w:style>
  <w:style w:type="table" w:styleId="Tablaconcuadrcula">
    <w:name w:val="Table Grid"/>
    <w:basedOn w:val="Tablanormal"/>
    <w:uiPriority w:val="59"/>
    <w:rsid w:val="0047072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072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072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5E159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5E1590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E1590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Listaconvietas">
    <w:name w:val="List Bullet"/>
    <w:basedOn w:val="Normal"/>
    <w:autoRedefine/>
    <w:rsid w:val="0031260A"/>
    <w:pPr>
      <w:tabs>
        <w:tab w:val="left" w:pos="993"/>
        <w:tab w:val="left" w:pos="1276"/>
      </w:tabs>
    </w:pPr>
    <w:rPr>
      <w:rFonts w:ascii="Times New Roman" w:eastAsia="Times New Roman" w:hAnsi="Times New Roman"/>
      <w:b/>
      <w:bCs/>
      <w:sz w:val="20"/>
      <w:szCs w:val="20"/>
      <w:lang w:val="es-ES" w:eastAsia="es-ES"/>
    </w:rPr>
  </w:style>
  <w:style w:type="character" w:styleId="Textodelmarcadordeposicin">
    <w:name w:val="Placeholder Text"/>
    <w:basedOn w:val="Fuentedeprrafopredeter"/>
    <w:uiPriority w:val="99"/>
    <w:semiHidden/>
    <w:rsid w:val="004758D6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E715E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9D8"/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5E1590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72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70726"/>
  </w:style>
  <w:style w:type="paragraph" w:styleId="Piedepgina">
    <w:name w:val="footer"/>
    <w:basedOn w:val="Normal"/>
    <w:link w:val="PiedepginaCar"/>
    <w:uiPriority w:val="99"/>
    <w:unhideWhenUsed/>
    <w:rsid w:val="0047072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726"/>
  </w:style>
  <w:style w:type="table" w:styleId="Tablaconcuadrcula">
    <w:name w:val="Table Grid"/>
    <w:basedOn w:val="Tablanormal"/>
    <w:uiPriority w:val="59"/>
    <w:rsid w:val="0047072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072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072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5E159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5E1590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E1590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Listaconvietas">
    <w:name w:val="List Bullet"/>
    <w:basedOn w:val="Normal"/>
    <w:autoRedefine/>
    <w:rsid w:val="0031260A"/>
    <w:pPr>
      <w:tabs>
        <w:tab w:val="left" w:pos="993"/>
        <w:tab w:val="left" w:pos="1276"/>
      </w:tabs>
    </w:pPr>
    <w:rPr>
      <w:rFonts w:ascii="Times New Roman" w:eastAsia="Times New Roman" w:hAnsi="Times New Roman"/>
      <w:b/>
      <w:bCs/>
      <w:sz w:val="20"/>
      <w:szCs w:val="20"/>
      <w:lang w:val="es-ES" w:eastAsia="es-ES"/>
    </w:rPr>
  </w:style>
  <w:style w:type="character" w:styleId="Textodelmarcadordeposicin">
    <w:name w:val="Placeholder Text"/>
    <w:basedOn w:val="Fuentedeprrafopredeter"/>
    <w:uiPriority w:val="99"/>
    <w:semiHidden/>
    <w:rsid w:val="004758D6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E715E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5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cela\AppData\Local\Temp\Plantilla%20de%20Planificaci&#243;n%20anual%20y%20programa%20de%20examen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267100-2031-4EF8-9EAB-82BDA02F3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de Planificación anual y programa de examen</Template>
  <TotalTime>0</TotalTime>
  <Pages>4</Pages>
  <Words>791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Marcela</dc:creator>
  <cp:lastModifiedBy>Nocturna</cp:lastModifiedBy>
  <cp:revision>2</cp:revision>
  <dcterms:created xsi:type="dcterms:W3CDTF">2017-12-02T00:09:00Z</dcterms:created>
  <dcterms:modified xsi:type="dcterms:W3CDTF">2017-12-02T00:09:00Z</dcterms:modified>
</cp:coreProperties>
</file>